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4EF" w:rsidRDefault="00E425D7" w:rsidP="00562007">
      <w:pPr>
        <w:jc w:val="center"/>
      </w:pPr>
      <w:r>
        <w:rPr>
          <w:rFonts w:ascii="Bell MT" w:hAnsi="Bell MT" w:cs="Times New Roman"/>
          <w:noProof/>
          <w:color w:val="984806" w:themeColor="accent6" w:themeShade="80"/>
          <w:sz w:val="40"/>
          <w:szCs w:val="48"/>
          <w:lang w:eastAsia="it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C4F469" wp14:editId="11E12C80">
                <wp:simplePos x="0" y="0"/>
                <wp:positionH relativeFrom="column">
                  <wp:posOffset>4619624</wp:posOffset>
                </wp:positionH>
                <wp:positionV relativeFrom="paragraph">
                  <wp:posOffset>-438150</wp:posOffset>
                </wp:positionV>
                <wp:extent cx="5572125" cy="75342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753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59F" w:rsidRPr="0039059F" w:rsidRDefault="0039059F" w:rsidP="0039059F">
                            <w:pPr>
                              <w:jc w:val="center"/>
                              <w:rPr>
                                <w:rFonts w:ascii="Footlight MT Light" w:hAnsi="Footlight MT Light" w:cs="Times New Roman"/>
                                <w:b/>
                                <w:i/>
                                <w:color w:val="000000" w:themeColor="text1"/>
                                <w:sz w:val="72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059F">
                              <w:rPr>
                                <w:rFonts w:ascii="Footlight MT Light" w:hAnsi="Footlight MT Light" w:cs="Times New Roman"/>
                                <w:b/>
                                <w:i/>
                                <w:color w:val="000000" w:themeColor="text1"/>
                                <w:sz w:val="72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FACOLTA’ DI TEOLOGIA DI LUGANO</w:t>
                            </w:r>
                          </w:p>
                          <w:p w:rsidR="00E425D7" w:rsidRPr="0039059F" w:rsidRDefault="00E425D7" w:rsidP="00FA3595">
                            <w:pPr>
                              <w:rPr>
                                <w:rFonts w:ascii="Bell MT" w:hAnsi="Bell MT" w:cs="Times New Roman"/>
                                <w:color w:val="000000" w:themeColor="text1"/>
                                <w:sz w:val="40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9059F" w:rsidRPr="0039059F" w:rsidRDefault="0039059F" w:rsidP="0039059F">
                            <w:pPr>
                              <w:jc w:val="center"/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56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059F"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56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AUGURA A TUTTI UN SANTO NATALE </w:t>
                            </w:r>
                            <w:r w:rsidRPr="0039059F"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56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E FELICE ANNO NUOVO</w:t>
                            </w:r>
                          </w:p>
                          <w:p w:rsidR="0039059F" w:rsidRDefault="0039059F" w:rsidP="0039059F">
                            <w:pPr>
                              <w:jc w:val="center"/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56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E13A7" w:rsidRPr="009E13A7" w:rsidRDefault="009E13A7" w:rsidP="0039059F">
                            <w:pPr>
                              <w:jc w:val="center"/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2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9059F" w:rsidRPr="0039059F" w:rsidRDefault="0039059F" w:rsidP="0039059F">
                            <w:pPr>
                              <w:ind w:left="567"/>
                              <w:jc w:val="center"/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059F"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RESTERÀ CHIUSA PER FESTIVITÀ</w:t>
                            </w:r>
                          </w:p>
                          <w:p w:rsidR="0039059F" w:rsidRDefault="0039059F" w:rsidP="0039059F">
                            <w:pPr>
                              <w:ind w:left="567"/>
                              <w:jc w:val="center"/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059F"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 lunedì 25.12.2017 a mercole</w:t>
                            </w:r>
                            <w:r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dì </w:t>
                            </w:r>
                            <w:r w:rsidRPr="0039059F"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03.01.2018 (compreso)</w:t>
                            </w:r>
                          </w:p>
                          <w:p w:rsidR="00FA3595" w:rsidRDefault="00FA3595" w:rsidP="0039059F">
                            <w:pPr>
                              <w:ind w:left="567"/>
                              <w:jc w:val="center"/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A3595" w:rsidRDefault="00FA3595" w:rsidP="0039059F">
                            <w:pPr>
                              <w:ind w:left="567"/>
                              <w:jc w:val="center"/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segreteria dell’Istituto Rete</w:t>
                            </w:r>
                          </w:p>
                          <w:p w:rsidR="00FA3595" w:rsidRPr="0039059F" w:rsidRDefault="00C61C28" w:rsidP="0039059F">
                            <w:pPr>
                              <w:ind w:left="567"/>
                              <w:jc w:val="center"/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Resterà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chiusa fino l’08</w:t>
                            </w:r>
                            <w:r w:rsidR="00FA3595">
                              <w:rPr>
                                <w:rFonts w:ascii="Footlight MT Light" w:hAnsi="Footlight MT Light" w:cs="Times New Roman"/>
                                <w:b/>
                                <w:color w:val="000000" w:themeColor="text1"/>
                                <w:sz w:val="44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gennaio 2018</w:t>
                            </w:r>
                          </w:p>
                          <w:p w:rsidR="0039059F" w:rsidRPr="0039059F" w:rsidRDefault="0039059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4F46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3.75pt;margin-top:-34.5pt;width:438.75pt;height:59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" filled="f" stroked="f" strokeweight=".5pt">
                <v:textbox>
                  <w:txbxContent>
                    <w:p w:rsidR="0039059F" w:rsidRPr="0039059F" w:rsidRDefault="0039059F" w:rsidP="0039059F">
                      <w:pPr>
                        <w:jc w:val="center"/>
                        <w:rPr>
                          <w:rFonts w:ascii="Footlight MT Light" w:hAnsi="Footlight MT Light" w:cs="Times New Roman"/>
                          <w:b/>
                          <w:i/>
                          <w:color w:val="000000" w:themeColor="text1"/>
                          <w:sz w:val="72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059F">
                        <w:rPr>
                          <w:rFonts w:ascii="Footlight MT Light" w:hAnsi="Footlight MT Light" w:cs="Times New Roman"/>
                          <w:b/>
                          <w:i/>
                          <w:color w:val="000000" w:themeColor="text1"/>
                          <w:sz w:val="72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FACOLTA’ DI TEOLOGIA DI LUGANO</w:t>
                      </w:r>
                    </w:p>
                    <w:p w:rsidR="00E425D7" w:rsidRPr="0039059F" w:rsidRDefault="00E425D7" w:rsidP="00FA3595">
                      <w:pPr>
                        <w:rPr>
                          <w:rFonts w:ascii="Bell MT" w:hAnsi="Bell MT" w:cs="Times New Roman"/>
                          <w:color w:val="000000" w:themeColor="text1"/>
                          <w:sz w:val="40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9059F" w:rsidRPr="0039059F" w:rsidRDefault="0039059F" w:rsidP="0039059F">
                      <w:pPr>
                        <w:jc w:val="center"/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56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059F"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56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AUGURA A TUTTI UN SANTO NATALE </w:t>
                      </w:r>
                      <w:r w:rsidRPr="0039059F"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56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E FELICE ANNO NUOVO</w:t>
                      </w:r>
                    </w:p>
                    <w:p w:rsidR="0039059F" w:rsidRDefault="0039059F" w:rsidP="0039059F">
                      <w:pPr>
                        <w:jc w:val="center"/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56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E13A7" w:rsidRPr="009E13A7" w:rsidRDefault="009E13A7" w:rsidP="0039059F">
                      <w:pPr>
                        <w:jc w:val="center"/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2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9059F" w:rsidRPr="0039059F" w:rsidRDefault="0039059F" w:rsidP="0039059F">
                      <w:pPr>
                        <w:ind w:left="567"/>
                        <w:jc w:val="center"/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059F"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RESTERÀ CHIUSA PER FESTIVITÀ</w:t>
                      </w:r>
                    </w:p>
                    <w:p w:rsidR="0039059F" w:rsidRDefault="0039059F" w:rsidP="0039059F">
                      <w:pPr>
                        <w:ind w:left="567"/>
                        <w:jc w:val="center"/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059F"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 lunedì 25.12.2017 a mercole</w:t>
                      </w:r>
                      <w:r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dì </w:t>
                      </w:r>
                      <w:r w:rsidRPr="0039059F"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03.01.2018 (compreso)</w:t>
                      </w:r>
                    </w:p>
                    <w:p w:rsidR="00FA3595" w:rsidRDefault="00FA3595" w:rsidP="0039059F">
                      <w:pPr>
                        <w:ind w:left="567"/>
                        <w:jc w:val="center"/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A3595" w:rsidRDefault="00FA3595" w:rsidP="0039059F">
                      <w:pPr>
                        <w:ind w:left="567"/>
                        <w:jc w:val="center"/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segreteria dell’Istituto Rete</w:t>
                      </w:r>
                    </w:p>
                    <w:p w:rsidR="00FA3595" w:rsidRPr="0039059F" w:rsidRDefault="00C61C28" w:rsidP="0039059F">
                      <w:pPr>
                        <w:ind w:left="567"/>
                        <w:jc w:val="center"/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Resterà</w:t>
                      </w:r>
                      <w:bookmarkStart w:id="1" w:name="_GoBack"/>
                      <w:bookmarkEnd w:id="1"/>
                      <w:r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chiusa fino l’08</w:t>
                      </w:r>
                      <w:r w:rsidR="00FA3595">
                        <w:rPr>
                          <w:rFonts w:ascii="Footlight MT Light" w:hAnsi="Footlight MT Light" w:cs="Times New Roman"/>
                          <w:b/>
                          <w:color w:val="000000" w:themeColor="text1"/>
                          <w:sz w:val="44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gennaio 2018</w:t>
                      </w:r>
                    </w:p>
                    <w:p w:rsidR="0039059F" w:rsidRPr="0039059F" w:rsidRDefault="0039059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it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-438151</wp:posOffset>
            </wp:positionH>
            <wp:positionV relativeFrom="paragraph">
              <wp:posOffset>-438150</wp:posOffset>
            </wp:positionV>
            <wp:extent cx="10677525" cy="7533775"/>
            <wp:effectExtent l="0" t="0" r="0" b="0"/>
            <wp:wrapNone/>
            <wp:docPr id="3" name="irc_mi" descr="Related imag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798" cy="75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74EF" w:rsidSect="00E425D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20D"/>
    <w:rsid w:val="0002562C"/>
    <w:rsid w:val="0003729E"/>
    <w:rsid w:val="00040272"/>
    <w:rsid w:val="000962A8"/>
    <w:rsid w:val="000B5EFC"/>
    <w:rsid w:val="00122F15"/>
    <w:rsid w:val="00170114"/>
    <w:rsid w:val="00230623"/>
    <w:rsid w:val="002556CE"/>
    <w:rsid w:val="002B795A"/>
    <w:rsid w:val="00323306"/>
    <w:rsid w:val="00334DB9"/>
    <w:rsid w:val="00345C13"/>
    <w:rsid w:val="003555A7"/>
    <w:rsid w:val="0038256B"/>
    <w:rsid w:val="0039059F"/>
    <w:rsid w:val="003A17BD"/>
    <w:rsid w:val="003E690C"/>
    <w:rsid w:val="003F4107"/>
    <w:rsid w:val="003F4B24"/>
    <w:rsid w:val="004065A1"/>
    <w:rsid w:val="0042158B"/>
    <w:rsid w:val="00460279"/>
    <w:rsid w:val="004802F5"/>
    <w:rsid w:val="004B7C0B"/>
    <w:rsid w:val="004E7211"/>
    <w:rsid w:val="00562007"/>
    <w:rsid w:val="005A73BA"/>
    <w:rsid w:val="005B335D"/>
    <w:rsid w:val="00623808"/>
    <w:rsid w:val="006729C5"/>
    <w:rsid w:val="006871D3"/>
    <w:rsid w:val="006C02A4"/>
    <w:rsid w:val="0071420D"/>
    <w:rsid w:val="00746161"/>
    <w:rsid w:val="0076699A"/>
    <w:rsid w:val="00783B03"/>
    <w:rsid w:val="007E557A"/>
    <w:rsid w:val="00851CF2"/>
    <w:rsid w:val="00863370"/>
    <w:rsid w:val="008674EF"/>
    <w:rsid w:val="008D5593"/>
    <w:rsid w:val="0091311C"/>
    <w:rsid w:val="00965916"/>
    <w:rsid w:val="009E13A7"/>
    <w:rsid w:val="00A02992"/>
    <w:rsid w:val="00A03C29"/>
    <w:rsid w:val="00A15ED7"/>
    <w:rsid w:val="00A449F8"/>
    <w:rsid w:val="00AD4E11"/>
    <w:rsid w:val="00B40780"/>
    <w:rsid w:val="00B47375"/>
    <w:rsid w:val="00BB0D1A"/>
    <w:rsid w:val="00BC42B7"/>
    <w:rsid w:val="00BD1FD3"/>
    <w:rsid w:val="00C17521"/>
    <w:rsid w:val="00C61C28"/>
    <w:rsid w:val="00CC1D81"/>
    <w:rsid w:val="00D147B5"/>
    <w:rsid w:val="00D22CF1"/>
    <w:rsid w:val="00D82B67"/>
    <w:rsid w:val="00DA25DD"/>
    <w:rsid w:val="00DE30F2"/>
    <w:rsid w:val="00E425D7"/>
    <w:rsid w:val="00E74781"/>
    <w:rsid w:val="00EE7D9F"/>
    <w:rsid w:val="00F44D1A"/>
    <w:rsid w:val="00F706EB"/>
    <w:rsid w:val="00F72CEC"/>
    <w:rsid w:val="00FA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04CDC4B0-F998-46AA-B902-BD021BE9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://www.google.ch/url?sa=i&amp;rct=j&amp;q=&amp;esrc=s&amp;source=images&amp;cd=&amp;cad=rja&amp;uact=8&amp;ved=0ahUKEwi1i_68qNTXAhXN-6QKHWO1D1MQjRwIBw&amp;url=http://www.1zoom.net/Miscellaneous/wallpaper/399544/z5908.9/7646x5664&amp;psig=AOvVaw13YMSuNhneU2UfH60kJ8AK&amp;ust=1511512630371310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21318-F75B-4E75-854E-A02E10E1F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BC38DA19</Template>
  <TotalTime>298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USI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turcon</dc:creator>
  <cp:lastModifiedBy>Costa Lisa</cp:lastModifiedBy>
  <cp:revision>61</cp:revision>
  <cp:lastPrinted>2017-11-23T08:49:00Z</cp:lastPrinted>
  <dcterms:created xsi:type="dcterms:W3CDTF">2012-12-13T14:06:00Z</dcterms:created>
  <dcterms:modified xsi:type="dcterms:W3CDTF">2017-12-20T14:17:00Z</dcterms:modified>
</cp:coreProperties>
</file>